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关于举办新税法实施 企业如何应对涉税风险讲座报名回执</w:t>
      </w:r>
    </w:p>
    <w:p>
      <w:pPr>
        <w:rPr>
          <w:sz w:val="22"/>
          <w:szCs w:val="28"/>
        </w:rPr>
      </w:pPr>
    </w:p>
    <w:tbl>
      <w:tblPr>
        <w:tblStyle w:val="6"/>
        <w:tblW w:w="914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69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（周四）下午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黄泳欣</w:t>
      </w:r>
      <w:r>
        <w:rPr>
          <w:rFonts w:hint="eastAsia" w:ascii="仿宋" w:hAnsi="仿宋" w:eastAsia="仿宋" w:cs="仿宋"/>
          <w:sz w:val="32"/>
          <w:szCs w:val="32"/>
        </w:rPr>
        <w:t>，联系电话：0757-8668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3862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871C2"/>
    <w:rsid w:val="00416BB7"/>
    <w:rsid w:val="005D06EC"/>
    <w:rsid w:val="008D6858"/>
    <w:rsid w:val="00A40B84"/>
    <w:rsid w:val="00CC0490"/>
    <w:rsid w:val="00FD6996"/>
    <w:rsid w:val="03BA40D2"/>
    <w:rsid w:val="03CF09C7"/>
    <w:rsid w:val="04652DD7"/>
    <w:rsid w:val="04C53EEF"/>
    <w:rsid w:val="064E2E7C"/>
    <w:rsid w:val="17FB1D97"/>
    <w:rsid w:val="19A90679"/>
    <w:rsid w:val="1A0F355B"/>
    <w:rsid w:val="1C124C02"/>
    <w:rsid w:val="1C935739"/>
    <w:rsid w:val="1E1944F4"/>
    <w:rsid w:val="1E4D72C0"/>
    <w:rsid w:val="1E754087"/>
    <w:rsid w:val="1F1F5BA5"/>
    <w:rsid w:val="20FA411A"/>
    <w:rsid w:val="22DC02D3"/>
    <w:rsid w:val="23EC04AE"/>
    <w:rsid w:val="23F05D21"/>
    <w:rsid w:val="28A60D7E"/>
    <w:rsid w:val="2B672B8C"/>
    <w:rsid w:val="2B806503"/>
    <w:rsid w:val="2D19063B"/>
    <w:rsid w:val="35D038E4"/>
    <w:rsid w:val="370329DC"/>
    <w:rsid w:val="39B003C4"/>
    <w:rsid w:val="3D0B2765"/>
    <w:rsid w:val="3F250C0B"/>
    <w:rsid w:val="42CA6847"/>
    <w:rsid w:val="46BE0938"/>
    <w:rsid w:val="47FA5C46"/>
    <w:rsid w:val="4993158D"/>
    <w:rsid w:val="4B36591D"/>
    <w:rsid w:val="4CAD61DD"/>
    <w:rsid w:val="4E3162F4"/>
    <w:rsid w:val="511142B8"/>
    <w:rsid w:val="5219319D"/>
    <w:rsid w:val="55895CED"/>
    <w:rsid w:val="55993359"/>
    <w:rsid w:val="63501AE1"/>
    <w:rsid w:val="6A331565"/>
    <w:rsid w:val="6A5A08CB"/>
    <w:rsid w:val="6A7F6F97"/>
    <w:rsid w:val="6AB559D4"/>
    <w:rsid w:val="6D535020"/>
    <w:rsid w:val="746F1997"/>
    <w:rsid w:val="78F901BF"/>
    <w:rsid w:val="7FCE5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8"/>
    <w:qFormat/>
    <w:uiPriority w:val="99"/>
    <w:pPr>
      <w:outlineLvl w:val="2"/>
    </w:pPr>
  </w:style>
  <w:style w:type="character" w:default="1" w:styleId="5">
    <w:name w:val="Default Paragraph Font"/>
    <w:semiHidden/>
    <w:qFormat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0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Heading 3 Char"/>
    <w:basedOn w:val="5"/>
    <w:link w:val="2"/>
    <w:semiHidden/>
    <w:qFormat/>
    <w:uiPriority w:val="9"/>
    <w:rPr>
      <w:rFonts w:ascii="Calibri" w:hAnsi="Calibri"/>
      <w:b/>
      <w:bCs/>
      <w:sz w:val="32"/>
      <w:szCs w:val="32"/>
    </w:rPr>
  </w:style>
  <w:style w:type="character" w:customStyle="1" w:styleId="9">
    <w:name w:val="Footer Char"/>
    <w:basedOn w:val="5"/>
    <w:link w:val="3"/>
    <w:semiHidden/>
    <w:qFormat/>
    <w:uiPriority w:val="99"/>
    <w:rPr>
      <w:rFonts w:ascii="Calibri" w:hAnsi="Calibri"/>
      <w:sz w:val="18"/>
      <w:szCs w:val="18"/>
    </w:rPr>
  </w:style>
  <w:style w:type="character" w:customStyle="1" w:styleId="10">
    <w:name w:val="Header Char"/>
    <w:basedOn w:val="5"/>
    <w:link w:val="4"/>
    <w:semiHidden/>
    <w:qFormat/>
    <w:uiPriority w:val="99"/>
    <w:rPr>
      <w:rFonts w:ascii="Calibri" w:hAnsi="Calibri"/>
      <w:sz w:val="18"/>
      <w:szCs w:val="18"/>
    </w:rPr>
  </w:style>
  <w:style w:type="paragraph" w:customStyle="1" w:styleId="11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南海高新技术产业开发区管委会</Company>
  <Pages>4</Pages>
  <Words>172</Words>
  <Characters>981</Characters>
  <Lines>0</Lines>
  <Paragraphs>0</Paragraphs>
  <TotalTime>2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2018-11-15T03:38:00Z</dcterms:created>
  <dc:creator>从前有个男生叫威廉</dc:creator>
  <cp:lastModifiedBy>Administrator</cp:lastModifiedBy>
  <cp:lastPrinted>2018-12-03T10:35:00Z</cp:lastPrinted>
  <dcterms:modified xsi:type="dcterms:W3CDTF">2019-03-25T01:45:30Z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